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478" w:rsidRDefault="004C2478">
      <w:pPr>
        <w:pStyle w:val="a"/>
        <w:rPr>
          <w:rFonts w:ascii="仿宋_GB2312" w:eastAsia="仿宋_GB2312" w:hAnsi="仿宋_GB2312" w:cs="Times New Roman"/>
          <w:b/>
          <w:bCs/>
          <w:sz w:val="52"/>
          <w:szCs w:val="52"/>
        </w:rPr>
      </w:pPr>
      <w:r>
        <w:rPr>
          <w:rFonts w:ascii="仿宋_GB2312" w:eastAsia="仿宋_GB2312" w:hAnsi="仿宋_GB2312" w:cs="仿宋_GB2312" w:hint="eastAsia"/>
          <w:b/>
          <w:bCs/>
          <w:sz w:val="52"/>
          <w:szCs w:val="52"/>
        </w:rPr>
        <w:t>个人情况登记表</w:t>
      </w:r>
    </w:p>
    <w:p w:rsidR="004C2478" w:rsidRDefault="004C2478" w:rsidP="001B2C0D">
      <w:pPr>
        <w:pStyle w:val="a"/>
        <w:ind w:leftChars="-171" w:left="31680" w:rightChars="-244" w:right="31680"/>
        <w:jc w:val="left"/>
        <w:rPr>
          <w:rFonts w:ascii="仿宋_GB2312" w:eastAsia="仿宋_GB2312" w:hAnsi="仿宋_GB2312" w:cs="Times New Roman"/>
          <w:b/>
          <w:bCs/>
          <w:sz w:val="24"/>
          <w:szCs w:val="24"/>
        </w:rPr>
      </w:pPr>
      <w:r>
        <w:rPr>
          <w:rFonts w:ascii="仿宋_GB2312" w:eastAsia="仿宋_GB2312" w:hAnsi="仿宋_GB2312" w:cs="仿宋_GB2312"/>
          <w:b/>
          <w:bCs/>
        </w:rPr>
        <w:t xml:space="preserve">                             </w:t>
      </w: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填表日期：</w:t>
      </w: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年</w:t>
      </w: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月</w:t>
      </w: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日</w:t>
      </w:r>
    </w:p>
    <w:tbl>
      <w:tblPr>
        <w:tblW w:w="9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74"/>
        <w:gridCol w:w="1098"/>
        <w:gridCol w:w="549"/>
        <w:gridCol w:w="884"/>
        <w:gridCol w:w="734"/>
        <w:gridCol w:w="701"/>
        <w:gridCol w:w="6"/>
        <w:gridCol w:w="346"/>
        <w:gridCol w:w="375"/>
        <w:gridCol w:w="264"/>
        <w:gridCol w:w="703"/>
        <w:gridCol w:w="988"/>
        <w:gridCol w:w="1719"/>
      </w:tblGrid>
      <w:tr w:rsidR="004C2478" w:rsidRPr="00697A6A">
        <w:trPr>
          <w:cantSplit/>
          <w:trHeight w:val="460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 w:rsidP="004C2478">
            <w:pPr>
              <w:pStyle w:val="a0"/>
              <w:ind w:firstLineChars="49" w:firstLine="31680"/>
              <w:jc w:val="both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4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88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2682" w:type="dxa"/>
            <w:gridSpan w:val="6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照片</w:t>
            </w:r>
          </w:p>
        </w:tc>
      </w:tr>
      <w:tr w:rsidR="004C2478" w:rsidRPr="00697A6A">
        <w:trPr>
          <w:cantSplit/>
          <w:trHeight w:val="426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民族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籍贯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8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出生地</w:t>
            </w:r>
          </w:p>
        </w:tc>
        <w:tc>
          <w:tcPr>
            <w:tcW w:w="1955" w:type="dxa"/>
            <w:gridSpan w:val="3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406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加入党派时间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28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婚姻状况</w:t>
            </w:r>
          </w:p>
        </w:tc>
        <w:tc>
          <w:tcPr>
            <w:tcW w:w="1955" w:type="dxa"/>
            <w:gridSpan w:val="3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现单位</w:t>
            </w:r>
            <w:r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  <w:t>/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部门</w:t>
            </w:r>
          </w:p>
        </w:tc>
        <w:tc>
          <w:tcPr>
            <w:tcW w:w="2531" w:type="dxa"/>
            <w:gridSpan w:val="3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职务</w:t>
            </w:r>
          </w:p>
        </w:tc>
        <w:tc>
          <w:tcPr>
            <w:tcW w:w="1428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67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任职时间</w:t>
            </w:r>
          </w:p>
        </w:tc>
        <w:tc>
          <w:tcPr>
            <w:tcW w:w="988" w:type="dxa"/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参加工作时间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加入本企业时间</w:t>
            </w:r>
          </w:p>
        </w:tc>
        <w:tc>
          <w:tcPr>
            <w:tcW w:w="1441" w:type="dxa"/>
            <w:gridSpan w:val="3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1955" w:type="dxa"/>
            <w:gridSpan w:val="3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初级职称名称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职称取得时间</w:t>
            </w:r>
          </w:p>
        </w:tc>
        <w:tc>
          <w:tcPr>
            <w:tcW w:w="2162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vMerge w:val="restart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身体健康状况</w:t>
            </w:r>
            <w:r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（健康、一般、较差）</w:t>
            </w:r>
          </w:p>
        </w:tc>
        <w:tc>
          <w:tcPr>
            <w:tcW w:w="171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中级职称名称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职称取得时间</w:t>
            </w:r>
          </w:p>
        </w:tc>
        <w:tc>
          <w:tcPr>
            <w:tcW w:w="2162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高级职称名称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职称取得时间</w:t>
            </w:r>
          </w:p>
        </w:tc>
        <w:tc>
          <w:tcPr>
            <w:tcW w:w="2162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vMerge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737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执业资格证书情况</w:t>
            </w:r>
          </w:p>
        </w:tc>
        <w:tc>
          <w:tcPr>
            <w:tcW w:w="8367" w:type="dxa"/>
            <w:gridSpan w:val="12"/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31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家庭地址</w:t>
            </w:r>
          </w:p>
        </w:tc>
        <w:tc>
          <w:tcPr>
            <w:tcW w:w="3265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92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身份证号码</w:t>
            </w:r>
          </w:p>
        </w:tc>
        <w:tc>
          <w:tcPr>
            <w:tcW w:w="3410" w:type="dxa"/>
            <w:gridSpan w:val="3"/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419"/>
          <w:jc w:val="center"/>
        </w:trPr>
        <w:tc>
          <w:tcPr>
            <w:tcW w:w="4839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就业学历毕业时间、学校、专业、学历、学位</w:t>
            </w:r>
          </w:p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（全日制院校）</w:t>
            </w:r>
          </w:p>
        </w:tc>
        <w:tc>
          <w:tcPr>
            <w:tcW w:w="5102" w:type="dxa"/>
            <w:gridSpan w:val="8"/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608"/>
          <w:jc w:val="center"/>
        </w:trPr>
        <w:tc>
          <w:tcPr>
            <w:tcW w:w="4839" w:type="dxa"/>
            <w:gridSpan w:val="5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最高学历毕业时间、学校、专业、学历、学位</w:t>
            </w:r>
          </w:p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（请标注全日制、函授、网络教育、自考、在职等）</w:t>
            </w:r>
          </w:p>
        </w:tc>
        <w:tc>
          <w:tcPr>
            <w:tcW w:w="5102" w:type="dxa"/>
            <w:gridSpan w:val="8"/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5420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工作</w:t>
            </w:r>
          </w:p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简历</w:t>
            </w:r>
          </w:p>
        </w:tc>
        <w:tc>
          <w:tcPr>
            <w:tcW w:w="8367" w:type="dxa"/>
            <w:gridSpan w:val="1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jc w:val="both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2824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教育培训经历</w:t>
            </w:r>
          </w:p>
        </w:tc>
        <w:tc>
          <w:tcPr>
            <w:tcW w:w="8367" w:type="dxa"/>
            <w:gridSpan w:val="1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624"/>
          <w:jc w:val="center"/>
        </w:trPr>
        <w:tc>
          <w:tcPr>
            <w:tcW w:w="1574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auto"/>
                <w:sz w:val="18"/>
                <w:szCs w:val="18"/>
              </w:rPr>
              <w:t>家庭</w:t>
            </w:r>
          </w:p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auto"/>
                <w:sz w:val="18"/>
                <w:szCs w:val="18"/>
              </w:rPr>
              <w:t>情况</w:t>
            </w: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与本人关系</w:t>
            </w:r>
          </w:p>
        </w:tc>
        <w:tc>
          <w:tcPr>
            <w:tcW w:w="1787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2330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71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政治面貌</w:t>
            </w:r>
          </w:p>
        </w:tc>
      </w:tr>
      <w:tr w:rsidR="004C2478" w:rsidRPr="00697A6A">
        <w:trPr>
          <w:cantSplit/>
          <w:trHeight w:val="624"/>
          <w:jc w:val="center"/>
        </w:trPr>
        <w:tc>
          <w:tcPr>
            <w:tcW w:w="1574" w:type="dxa"/>
            <w:vMerge/>
            <w:tcMar>
              <w:left w:w="57" w:type="dxa"/>
              <w:right w:w="57" w:type="dxa"/>
            </w:tcMar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87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30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624"/>
          <w:jc w:val="center"/>
        </w:trPr>
        <w:tc>
          <w:tcPr>
            <w:tcW w:w="1574" w:type="dxa"/>
            <w:vMerge/>
            <w:tcMar>
              <w:left w:w="57" w:type="dxa"/>
              <w:right w:w="57" w:type="dxa"/>
            </w:tcMar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98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87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30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624"/>
          <w:jc w:val="center"/>
        </w:trPr>
        <w:tc>
          <w:tcPr>
            <w:tcW w:w="1574" w:type="dxa"/>
            <w:vMerge/>
            <w:tcMar>
              <w:left w:w="57" w:type="dxa"/>
              <w:right w:w="57" w:type="dxa"/>
            </w:tcMar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98" w:type="dxa"/>
            <w:tcBorders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Borders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87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30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624"/>
          <w:jc w:val="center"/>
        </w:trPr>
        <w:tc>
          <w:tcPr>
            <w:tcW w:w="1574" w:type="dxa"/>
            <w:vMerge/>
            <w:tcMar>
              <w:left w:w="57" w:type="dxa"/>
              <w:right w:w="57" w:type="dxa"/>
            </w:tcMar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98" w:type="dxa"/>
            <w:tcBorders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3" w:type="dxa"/>
            <w:gridSpan w:val="2"/>
            <w:tcBorders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87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30" w:type="dxa"/>
            <w:gridSpan w:val="4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19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  <w:tr w:rsidR="004C2478" w:rsidRPr="00697A6A">
        <w:trPr>
          <w:cantSplit/>
          <w:trHeight w:val="2075"/>
          <w:jc w:val="center"/>
        </w:trPr>
        <w:tc>
          <w:tcPr>
            <w:tcW w:w="1574" w:type="dxa"/>
            <w:tcMar>
              <w:left w:w="57" w:type="dxa"/>
              <w:right w:w="57" w:type="dxa"/>
            </w:tcMar>
            <w:vAlign w:val="center"/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受奖励</w:t>
            </w:r>
          </w:p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8367" w:type="dxa"/>
            <w:gridSpan w:val="12"/>
            <w:tcMar>
              <w:left w:w="57" w:type="dxa"/>
              <w:right w:w="57" w:type="dxa"/>
            </w:tcMar>
          </w:tcPr>
          <w:p w:rsidR="004C2478" w:rsidRDefault="004C2478">
            <w:pPr>
              <w:pStyle w:val="a0"/>
              <w:rPr>
                <w:rFonts w:ascii="仿宋_GB2312" w:eastAsia="仿宋_GB2312" w:hAnsi="仿宋_GB2312" w:cs="Times New Roman"/>
                <w:b/>
                <w:bCs/>
                <w:sz w:val="18"/>
                <w:szCs w:val="18"/>
              </w:rPr>
            </w:pPr>
          </w:p>
        </w:tc>
      </w:tr>
    </w:tbl>
    <w:p w:rsidR="004C2478" w:rsidRDefault="004C2478">
      <w:pPr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/>
          <w:b/>
          <w:bCs/>
          <w:sz w:val="28"/>
          <w:szCs w:val="28"/>
        </w:rPr>
        <w:t xml:space="preserve">    </w:t>
      </w:r>
    </w:p>
    <w:p w:rsidR="004C2478" w:rsidRDefault="004C2478">
      <w:pPr>
        <w:rPr>
          <w:rFonts w:ascii="仿宋_GB2312" w:eastAsia="仿宋_GB2312" w:hAnsi="仿宋_GB2312" w:cs="Times New Roman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声明：以上提供的资料均属实，公司可以就此展开调查，本人如提供虚假资料、虚假证明或者虚假经历，造成的后果与公司无关，本人将接受被公司无条件解聘。本表中登记的本人和家庭通讯地址、联系电话和</w:t>
      </w:r>
      <w:r>
        <w:rPr>
          <w:rFonts w:ascii="仿宋_GB2312" w:eastAsia="仿宋_GB2312" w:hAnsi="仿宋_GB2312" w:cs="仿宋_GB2312"/>
          <w:b/>
          <w:bCs/>
          <w:sz w:val="24"/>
          <w:szCs w:val="24"/>
        </w:rPr>
        <w:t>E-mail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为公司与本人联系的法定联系方式，任何一项发生变动，本人将在变动之日起一周内书面通知公司，否则导致公司的法律文件无法送达的，本人同意视为送达并承担相应的法律责任。</w:t>
      </w:r>
    </w:p>
    <w:p w:rsidR="004C2478" w:rsidRDefault="004C2478">
      <w:pPr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                                                             </w:t>
      </w:r>
    </w:p>
    <w:p w:rsidR="004C2478" w:rsidRDefault="004C2478">
      <w:pPr>
        <w:rPr>
          <w:rFonts w:ascii="仿宋_GB2312" w:eastAsia="仿宋_GB2312" w:hAnsi="仿宋_GB2312" w:cs="Times New Roman"/>
          <w:b/>
          <w:bCs/>
          <w:sz w:val="24"/>
          <w:szCs w:val="24"/>
        </w:rPr>
      </w:pPr>
      <w:r>
        <w:rPr>
          <w:rFonts w:ascii="仿宋_GB2312" w:eastAsia="仿宋_GB2312" w:hAnsi="仿宋_GB2312" w:cs="仿宋_GB2312"/>
          <w:b/>
          <w:bCs/>
          <w:sz w:val="24"/>
          <w:szCs w:val="24"/>
        </w:rPr>
        <w:t xml:space="preserve">                                  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本人签字确认：</w:t>
      </w:r>
    </w:p>
    <w:p w:rsidR="004C2478" w:rsidRDefault="004C2478">
      <w:pPr>
        <w:jc w:val="left"/>
        <w:rPr>
          <w:rFonts w:ascii="仿宋_GB2312" w:eastAsia="仿宋_GB2312" w:hAnsi="仿宋_GB2312" w:cs="Times New Roman"/>
          <w:sz w:val="28"/>
          <w:szCs w:val="28"/>
        </w:rPr>
      </w:pPr>
    </w:p>
    <w:p w:rsidR="004C2478" w:rsidRDefault="004C2478">
      <w:pPr>
        <w:rPr>
          <w:rFonts w:ascii="仿宋_GB2312" w:eastAsia="仿宋_GB2312" w:hAnsi="仿宋_GB2312" w:cs="Times New Roman"/>
          <w:sz w:val="28"/>
          <w:szCs w:val="28"/>
        </w:rPr>
      </w:pPr>
    </w:p>
    <w:sectPr w:rsidR="004C2478" w:rsidSect="00631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4C709E"/>
    <w:multiLevelType w:val="singleLevel"/>
    <w:tmpl w:val="C54C709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5288F24"/>
    <w:multiLevelType w:val="singleLevel"/>
    <w:tmpl w:val="E5288F24"/>
    <w:lvl w:ilvl="0">
      <w:start w:val="1"/>
      <w:numFmt w:val="decimal"/>
      <w:suff w:val="nothing"/>
      <w:lvlText w:val="%1、"/>
      <w:lvlJc w:val="left"/>
    </w:lvl>
  </w:abstractNum>
  <w:abstractNum w:abstractNumId="2">
    <w:nsid w:val="30129DDC"/>
    <w:multiLevelType w:val="singleLevel"/>
    <w:tmpl w:val="30129DD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jE2NjgxOWE2ZTVmMDc5MWI3MzZlZmY0ZjNmMTM4MzUifQ=="/>
  </w:docVars>
  <w:rsids>
    <w:rsidRoot w:val="00631E53"/>
    <w:rsid w:val="001B2C0D"/>
    <w:rsid w:val="004C2478"/>
    <w:rsid w:val="00631E53"/>
    <w:rsid w:val="0067162C"/>
    <w:rsid w:val="00697A6A"/>
    <w:rsid w:val="00AB0805"/>
    <w:rsid w:val="00AB6D59"/>
    <w:rsid w:val="011B2CE3"/>
    <w:rsid w:val="02BD29CA"/>
    <w:rsid w:val="03957E4F"/>
    <w:rsid w:val="03DD3A7D"/>
    <w:rsid w:val="049C1B9D"/>
    <w:rsid w:val="04EF66A6"/>
    <w:rsid w:val="06324807"/>
    <w:rsid w:val="0683030D"/>
    <w:rsid w:val="06AD7D7C"/>
    <w:rsid w:val="07A941E7"/>
    <w:rsid w:val="07EA7C12"/>
    <w:rsid w:val="08F301FA"/>
    <w:rsid w:val="0946032A"/>
    <w:rsid w:val="09593904"/>
    <w:rsid w:val="09BA7D0B"/>
    <w:rsid w:val="0A7408A6"/>
    <w:rsid w:val="0B8E5FB8"/>
    <w:rsid w:val="0BF142C8"/>
    <w:rsid w:val="0D417190"/>
    <w:rsid w:val="0DC8391D"/>
    <w:rsid w:val="0E705536"/>
    <w:rsid w:val="0EC817E1"/>
    <w:rsid w:val="0EDD1CCB"/>
    <w:rsid w:val="0F5E1FF8"/>
    <w:rsid w:val="10BB60F0"/>
    <w:rsid w:val="10F90377"/>
    <w:rsid w:val="12042934"/>
    <w:rsid w:val="126F53B1"/>
    <w:rsid w:val="12FA4864"/>
    <w:rsid w:val="13C22CA3"/>
    <w:rsid w:val="14953609"/>
    <w:rsid w:val="15134E3E"/>
    <w:rsid w:val="1637242C"/>
    <w:rsid w:val="17313125"/>
    <w:rsid w:val="176B7E7E"/>
    <w:rsid w:val="17CF1E32"/>
    <w:rsid w:val="18266FBF"/>
    <w:rsid w:val="195F2D42"/>
    <w:rsid w:val="1AE41750"/>
    <w:rsid w:val="1DBB0E8E"/>
    <w:rsid w:val="1E1E6E43"/>
    <w:rsid w:val="1F560312"/>
    <w:rsid w:val="1FB060A0"/>
    <w:rsid w:val="1FB738B4"/>
    <w:rsid w:val="202D1D4F"/>
    <w:rsid w:val="20512A30"/>
    <w:rsid w:val="20C8701D"/>
    <w:rsid w:val="21447093"/>
    <w:rsid w:val="21F4496F"/>
    <w:rsid w:val="23BB5632"/>
    <w:rsid w:val="24A65CC9"/>
    <w:rsid w:val="253D03DB"/>
    <w:rsid w:val="27F56E33"/>
    <w:rsid w:val="2860495C"/>
    <w:rsid w:val="28C560BE"/>
    <w:rsid w:val="2A067935"/>
    <w:rsid w:val="2B067B82"/>
    <w:rsid w:val="2D1F7F26"/>
    <w:rsid w:val="2E5716D2"/>
    <w:rsid w:val="2E8E35A8"/>
    <w:rsid w:val="2FEC4ED7"/>
    <w:rsid w:val="305D1E53"/>
    <w:rsid w:val="31380A01"/>
    <w:rsid w:val="31A575B5"/>
    <w:rsid w:val="31C0661C"/>
    <w:rsid w:val="32EE3C2C"/>
    <w:rsid w:val="35373099"/>
    <w:rsid w:val="36A165F4"/>
    <w:rsid w:val="36A36310"/>
    <w:rsid w:val="375F68D7"/>
    <w:rsid w:val="379876F3"/>
    <w:rsid w:val="38211AA7"/>
    <w:rsid w:val="3866205C"/>
    <w:rsid w:val="38797524"/>
    <w:rsid w:val="391159AF"/>
    <w:rsid w:val="39A131D7"/>
    <w:rsid w:val="3A053765"/>
    <w:rsid w:val="3A154D9F"/>
    <w:rsid w:val="3AE83A19"/>
    <w:rsid w:val="3B30171A"/>
    <w:rsid w:val="3B7C4B16"/>
    <w:rsid w:val="3C0748C2"/>
    <w:rsid w:val="3C74072E"/>
    <w:rsid w:val="3DF053E7"/>
    <w:rsid w:val="3E49205B"/>
    <w:rsid w:val="3EAB41B0"/>
    <w:rsid w:val="3EF01DCD"/>
    <w:rsid w:val="414800B9"/>
    <w:rsid w:val="4156787B"/>
    <w:rsid w:val="41AE658A"/>
    <w:rsid w:val="41FE7B14"/>
    <w:rsid w:val="42B274F8"/>
    <w:rsid w:val="45181E73"/>
    <w:rsid w:val="453C3C29"/>
    <w:rsid w:val="46933EA7"/>
    <w:rsid w:val="4773076D"/>
    <w:rsid w:val="477B53DC"/>
    <w:rsid w:val="47D62416"/>
    <w:rsid w:val="481B1F9F"/>
    <w:rsid w:val="48A94A29"/>
    <w:rsid w:val="4A075CB6"/>
    <w:rsid w:val="4C771B75"/>
    <w:rsid w:val="4D2717ED"/>
    <w:rsid w:val="4D7367E0"/>
    <w:rsid w:val="4DD020E2"/>
    <w:rsid w:val="4E6268A1"/>
    <w:rsid w:val="4EA62ADA"/>
    <w:rsid w:val="4F3A75B6"/>
    <w:rsid w:val="4FA709C3"/>
    <w:rsid w:val="501366B7"/>
    <w:rsid w:val="5032409D"/>
    <w:rsid w:val="510A3647"/>
    <w:rsid w:val="514E559A"/>
    <w:rsid w:val="51654692"/>
    <w:rsid w:val="519E7C40"/>
    <w:rsid w:val="533B173C"/>
    <w:rsid w:val="53D53D51"/>
    <w:rsid w:val="53F97F8C"/>
    <w:rsid w:val="549F7EBB"/>
    <w:rsid w:val="55110895"/>
    <w:rsid w:val="55456CB4"/>
    <w:rsid w:val="5556547A"/>
    <w:rsid w:val="555D4285"/>
    <w:rsid w:val="55C9208D"/>
    <w:rsid w:val="55DC3D26"/>
    <w:rsid w:val="56342F97"/>
    <w:rsid w:val="563C7B26"/>
    <w:rsid w:val="56A83F47"/>
    <w:rsid w:val="57960F83"/>
    <w:rsid w:val="57BD0D84"/>
    <w:rsid w:val="59053EBF"/>
    <w:rsid w:val="593413AC"/>
    <w:rsid w:val="59701E26"/>
    <w:rsid w:val="5A1241CB"/>
    <w:rsid w:val="5A72571A"/>
    <w:rsid w:val="5A8E6A07"/>
    <w:rsid w:val="5ADF5C9B"/>
    <w:rsid w:val="5B2A416F"/>
    <w:rsid w:val="5CF02E92"/>
    <w:rsid w:val="5D5E4DB7"/>
    <w:rsid w:val="5D8F4F70"/>
    <w:rsid w:val="5DD82F19"/>
    <w:rsid w:val="5DE30E18"/>
    <w:rsid w:val="5DF47E43"/>
    <w:rsid w:val="5EAD73F2"/>
    <w:rsid w:val="5FE24586"/>
    <w:rsid w:val="605A6152"/>
    <w:rsid w:val="60C211B9"/>
    <w:rsid w:val="61C22F65"/>
    <w:rsid w:val="621243C2"/>
    <w:rsid w:val="62F94406"/>
    <w:rsid w:val="654A79CF"/>
    <w:rsid w:val="659F078E"/>
    <w:rsid w:val="662014F4"/>
    <w:rsid w:val="68212FA8"/>
    <w:rsid w:val="68ED3493"/>
    <w:rsid w:val="6FCC1099"/>
    <w:rsid w:val="70980049"/>
    <w:rsid w:val="714D0D63"/>
    <w:rsid w:val="74EF4935"/>
    <w:rsid w:val="7638289D"/>
    <w:rsid w:val="76A3041B"/>
    <w:rsid w:val="773C126E"/>
    <w:rsid w:val="77695F38"/>
    <w:rsid w:val="77725321"/>
    <w:rsid w:val="78101D81"/>
    <w:rsid w:val="78C135DF"/>
    <w:rsid w:val="798F670C"/>
    <w:rsid w:val="7A5E6F24"/>
    <w:rsid w:val="7B486307"/>
    <w:rsid w:val="7BE20509"/>
    <w:rsid w:val="7C50727E"/>
    <w:rsid w:val="7CE34C42"/>
    <w:rsid w:val="7D5137CD"/>
    <w:rsid w:val="7E132FFD"/>
    <w:rsid w:val="7E176507"/>
    <w:rsid w:val="7E2867B6"/>
    <w:rsid w:val="7E923F80"/>
    <w:rsid w:val="7FD15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E5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31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33B96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631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33B96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rsid w:val="00631E53"/>
    <w:rPr>
      <w:color w:val="0000FF"/>
      <w:u w:val="single"/>
    </w:rPr>
  </w:style>
  <w:style w:type="paragraph" w:customStyle="1" w:styleId="a">
    <w:name w:val="表标题"/>
    <w:basedOn w:val="Normal"/>
    <w:uiPriority w:val="99"/>
    <w:rsid w:val="00631E53"/>
    <w:pPr>
      <w:jc w:val="center"/>
    </w:pPr>
    <w:rPr>
      <w:rFonts w:eastAsia="黑体"/>
      <w:sz w:val="28"/>
      <w:szCs w:val="28"/>
    </w:rPr>
  </w:style>
  <w:style w:type="paragraph" w:customStyle="1" w:styleId="a0">
    <w:name w:val="表格文字"/>
    <w:basedOn w:val="Normal"/>
    <w:uiPriority w:val="99"/>
    <w:rsid w:val="00631E53"/>
    <w:pPr>
      <w:jc w:val="center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358</Words>
  <Characters>367</Characters>
  <Application>Microsoft Office Outlook</Application>
  <DocSecurity>0</DocSecurity>
  <Lines>0</Lines>
  <Paragraphs>0</Paragraphs>
  <ScaleCrop>false</ScaleCrop>
  <Company> 1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福建省建设人力资源集团股份公司南平分公司</dc:title>
  <dc:subject/>
  <dc:creator>Administrator</dc:creator>
  <cp:keywords/>
  <dc:description/>
  <cp:lastModifiedBy>user1</cp:lastModifiedBy>
  <cp:revision>3</cp:revision>
  <dcterms:created xsi:type="dcterms:W3CDTF">2023-08-23T09:40:00Z</dcterms:created>
  <dcterms:modified xsi:type="dcterms:W3CDTF">2023-08-23T09:41:00Z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D510E1C4231A4048BAAF0782B4DE5E91_13</vt:lpwstr>
  </property>
</Properties>
</file>